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63" w:rsidRDefault="000F3863" w:rsidP="000F3863">
      <w:pPr>
        <w:pStyle w:val="ListParagraph"/>
        <w:numPr>
          <w:ilvl w:val="0"/>
          <w:numId w:val="1"/>
        </w:numPr>
      </w:pPr>
      <w:r>
        <w:t>Proteins” functions in a cell, types of proteins, characteristics</w:t>
      </w:r>
    </w:p>
    <w:p w:rsidR="000F3863" w:rsidRDefault="000F3863" w:rsidP="000F3863">
      <w:pPr>
        <w:pStyle w:val="ListParagraph"/>
        <w:numPr>
          <w:ilvl w:val="0"/>
          <w:numId w:val="1"/>
        </w:numPr>
      </w:pPr>
      <w:r>
        <w:t xml:space="preserve">Amino acids, Physical chemical properties, </w:t>
      </w:r>
      <w:proofErr w:type="spellStart"/>
      <w:r>
        <w:t>Ramachandran</w:t>
      </w:r>
      <w:proofErr w:type="spellEnd"/>
      <w:r>
        <w:t xml:space="preserve"> plot, conformational energy</w:t>
      </w:r>
      <w:r w:rsidR="00A801F5">
        <w:t>, analysis of protein sequence by  properties of amino acids</w:t>
      </w:r>
    </w:p>
    <w:p w:rsidR="000F3863" w:rsidRDefault="000F3863" w:rsidP="000F3863">
      <w:pPr>
        <w:pStyle w:val="ListParagraph"/>
        <w:numPr>
          <w:ilvl w:val="0"/>
          <w:numId w:val="1"/>
        </w:numPr>
      </w:pPr>
      <w:r>
        <w:t>Secondary structure elements, their role and stability</w:t>
      </w:r>
    </w:p>
    <w:p w:rsidR="000F3863" w:rsidRDefault="000F3863" w:rsidP="000F3863">
      <w:pPr>
        <w:pStyle w:val="ListParagraph"/>
        <w:numPr>
          <w:ilvl w:val="0"/>
          <w:numId w:val="1"/>
        </w:numPr>
      </w:pPr>
      <w:r>
        <w:t xml:space="preserve">Intermolecular forces, electrostatics, van </w:t>
      </w:r>
      <w:proofErr w:type="spellStart"/>
      <w:r>
        <w:t>der</w:t>
      </w:r>
      <w:proofErr w:type="spellEnd"/>
      <w:r>
        <w:t xml:space="preserve"> Waals, covalent bonds, hydrogen bonds, ion-ion interactions</w:t>
      </w:r>
    </w:p>
    <w:p w:rsidR="000F3863" w:rsidRDefault="00A801F5" w:rsidP="000F3863">
      <w:pPr>
        <w:pStyle w:val="ListParagraph"/>
        <w:numPr>
          <w:ilvl w:val="0"/>
          <w:numId w:val="1"/>
        </w:numPr>
      </w:pPr>
      <w:r>
        <w:t xml:space="preserve">Protein </w:t>
      </w:r>
      <w:proofErr w:type="spellStart"/>
      <w:r>
        <w:t>denaturation</w:t>
      </w:r>
      <w:proofErr w:type="spellEnd"/>
      <w:r>
        <w:t xml:space="preserve">, solvents, types of </w:t>
      </w:r>
      <w:proofErr w:type="spellStart"/>
      <w:r>
        <w:t>denaturations</w:t>
      </w:r>
      <w:proofErr w:type="spellEnd"/>
      <w:r>
        <w:t>, protein stability, reversibility, behavior of denatured proteins</w:t>
      </w:r>
    </w:p>
    <w:p w:rsidR="00A801F5" w:rsidRDefault="00A801F5" w:rsidP="000F3863">
      <w:pPr>
        <w:pStyle w:val="ListParagraph"/>
        <w:numPr>
          <w:ilvl w:val="0"/>
          <w:numId w:val="1"/>
        </w:numPr>
      </w:pPr>
      <w:r>
        <w:t>Properties of water, their role in protein salvation and stabilization, structural water</w:t>
      </w:r>
    </w:p>
    <w:p w:rsidR="00A801F5" w:rsidRDefault="00A801F5" w:rsidP="000F3863">
      <w:pPr>
        <w:pStyle w:val="ListParagraph"/>
        <w:numPr>
          <w:ilvl w:val="0"/>
          <w:numId w:val="1"/>
        </w:numPr>
      </w:pPr>
      <w:r>
        <w:t xml:space="preserve">Protein folding and experimental methods for measurement of folding kinetics, experimental methods for measurement of protein </w:t>
      </w:r>
      <w:proofErr w:type="spellStart"/>
      <w:r>
        <w:t>denaturation</w:t>
      </w:r>
      <w:proofErr w:type="spellEnd"/>
      <w:r>
        <w:t>, stopped flow experiments</w:t>
      </w:r>
    </w:p>
    <w:p w:rsidR="00A801F5" w:rsidRDefault="00A801F5" w:rsidP="000F3863">
      <w:pPr>
        <w:pStyle w:val="ListParagraph"/>
        <w:numPr>
          <w:ilvl w:val="0"/>
          <w:numId w:val="1"/>
        </w:numPr>
      </w:pPr>
      <w:r>
        <w:t xml:space="preserve">Thermodynamics of protein folding, </w:t>
      </w:r>
      <w:proofErr w:type="spellStart"/>
      <w:r>
        <w:t>cooperativity</w:t>
      </w:r>
      <w:proofErr w:type="spellEnd"/>
      <w:r>
        <w:t xml:space="preserve"> of processes, kinetic folding pathways, </w:t>
      </w:r>
      <w:proofErr w:type="spellStart"/>
      <w:r>
        <w:t>afinsen</w:t>
      </w:r>
      <w:proofErr w:type="spellEnd"/>
      <w:r>
        <w:t xml:space="preserve"> experiment, </w:t>
      </w:r>
      <w:proofErr w:type="spellStart"/>
      <w:r>
        <w:t>Levinthal</w:t>
      </w:r>
      <w:proofErr w:type="spellEnd"/>
      <w:r>
        <w:t xml:space="preserve"> paradox</w:t>
      </w:r>
    </w:p>
    <w:p w:rsidR="00A801F5" w:rsidRDefault="00A801F5" w:rsidP="000F3863">
      <w:pPr>
        <w:pStyle w:val="ListParagraph"/>
        <w:numPr>
          <w:ilvl w:val="0"/>
          <w:numId w:val="1"/>
        </w:numPr>
      </w:pPr>
      <w:r>
        <w:t>Proteins composition, protein domains, classification of protein structures</w:t>
      </w:r>
    </w:p>
    <w:p w:rsidR="00A801F5" w:rsidRDefault="00A801F5" w:rsidP="000F3863">
      <w:pPr>
        <w:pStyle w:val="ListParagraph"/>
        <w:numPr>
          <w:ilvl w:val="0"/>
          <w:numId w:val="1"/>
        </w:numPr>
      </w:pPr>
      <w:r>
        <w:t>Protein aggregation, principles, thermodynamics, examples</w:t>
      </w:r>
    </w:p>
    <w:p w:rsidR="00A801F5" w:rsidRDefault="00A801F5" w:rsidP="000F3863">
      <w:pPr>
        <w:pStyle w:val="ListParagraph"/>
        <w:numPr>
          <w:ilvl w:val="0"/>
          <w:numId w:val="1"/>
        </w:numPr>
      </w:pPr>
      <w:r>
        <w:t xml:space="preserve">Prediction of protein structures, homology modeling, threading , </w:t>
      </w:r>
      <w:proofErr w:type="spellStart"/>
      <w:r>
        <w:t>ab</w:t>
      </w:r>
      <w:proofErr w:type="spellEnd"/>
      <w:r>
        <w:t xml:space="preserve"> initio predictions, computational and statistical background</w:t>
      </w:r>
    </w:p>
    <w:p w:rsidR="00184AC4" w:rsidRDefault="00A801F5" w:rsidP="000F3863">
      <w:pPr>
        <w:pStyle w:val="ListParagraph"/>
        <w:numPr>
          <w:ilvl w:val="0"/>
          <w:numId w:val="1"/>
        </w:numPr>
      </w:pPr>
      <w:r>
        <w:t xml:space="preserve">Molecular dynamics simulation of protein </w:t>
      </w:r>
      <w:proofErr w:type="spellStart"/>
      <w:r>
        <w:t>fdynamics</w:t>
      </w:r>
      <w:proofErr w:type="spellEnd"/>
      <w:r>
        <w:t xml:space="preserve">, protein </w:t>
      </w:r>
      <w:proofErr w:type="spellStart"/>
      <w:r>
        <w:t>fodling</w:t>
      </w:r>
      <w:proofErr w:type="spellEnd"/>
      <w:r>
        <w:t xml:space="preserve"> and </w:t>
      </w:r>
      <w:proofErr w:type="spellStart"/>
      <w:r>
        <w:t>unfoding</w:t>
      </w:r>
      <w:proofErr w:type="spellEnd"/>
      <w:r>
        <w:t>, protein-protein interactions</w:t>
      </w:r>
    </w:p>
    <w:sectPr w:rsidR="00184AC4" w:rsidSect="002F6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2784B"/>
    <w:multiLevelType w:val="hybridMultilevel"/>
    <w:tmpl w:val="D63C6B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F3863"/>
    <w:rsid w:val="000726B9"/>
    <w:rsid w:val="000F3863"/>
    <w:rsid w:val="0011099C"/>
    <w:rsid w:val="00126DC4"/>
    <w:rsid w:val="00184AC4"/>
    <w:rsid w:val="0018629D"/>
    <w:rsid w:val="00186508"/>
    <w:rsid w:val="001A11CD"/>
    <w:rsid w:val="001A2D07"/>
    <w:rsid w:val="001F26AD"/>
    <w:rsid w:val="001F3B1F"/>
    <w:rsid w:val="002406DB"/>
    <w:rsid w:val="002F6DA8"/>
    <w:rsid w:val="00346CAF"/>
    <w:rsid w:val="00424A44"/>
    <w:rsid w:val="004658E2"/>
    <w:rsid w:val="00523072"/>
    <w:rsid w:val="00562397"/>
    <w:rsid w:val="00617769"/>
    <w:rsid w:val="00632860"/>
    <w:rsid w:val="00647C72"/>
    <w:rsid w:val="006E0A10"/>
    <w:rsid w:val="00707C65"/>
    <w:rsid w:val="007860A8"/>
    <w:rsid w:val="007E474E"/>
    <w:rsid w:val="00852377"/>
    <w:rsid w:val="00886D0C"/>
    <w:rsid w:val="008C16E3"/>
    <w:rsid w:val="00926B6A"/>
    <w:rsid w:val="009A3AB6"/>
    <w:rsid w:val="009C55E4"/>
    <w:rsid w:val="009E0B2F"/>
    <w:rsid w:val="009E613A"/>
    <w:rsid w:val="009F5AF3"/>
    <w:rsid w:val="00A801F5"/>
    <w:rsid w:val="00A84BE1"/>
    <w:rsid w:val="00AA7650"/>
    <w:rsid w:val="00B25A17"/>
    <w:rsid w:val="00B768FB"/>
    <w:rsid w:val="00BB66E0"/>
    <w:rsid w:val="00BD4288"/>
    <w:rsid w:val="00C93C54"/>
    <w:rsid w:val="00DA71BA"/>
    <w:rsid w:val="00DB786B"/>
    <w:rsid w:val="00DE1128"/>
    <w:rsid w:val="00E12A92"/>
    <w:rsid w:val="00E825B1"/>
    <w:rsid w:val="00E833C0"/>
    <w:rsid w:val="00EE1FB6"/>
    <w:rsid w:val="00F46887"/>
    <w:rsid w:val="00F76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8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ndrasek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058A2A6-A0B1-411B-AD63-5F8333AAE3F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34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IOCB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Vondrasek</dc:creator>
  <cp:keywords/>
  <dc:description/>
  <cp:lastModifiedBy>Vondrasek</cp:lastModifiedBy>
  <cp:revision>1</cp:revision>
  <dcterms:created xsi:type="dcterms:W3CDTF">2016-05-17T07:33:00Z</dcterms:created>
  <dcterms:modified xsi:type="dcterms:W3CDTF">2016-05-17T08:07:00Z</dcterms:modified>
</cp:coreProperties>
</file>